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717BB" w14:textId="24471D52" w:rsidR="002154D8" w:rsidRDefault="00E042A6" w:rsidP="00E042A6">
      <w:pPr>
        <w:jc w:val="center"/>
      </w:pPr>
      <w:r>
        <w:rPr>
          <w:noProof/>
          <w:lang w:eastAsia="en-GB"/>
        </w:rPr>
        <w:drawing>
          <wp:inline distT="0" distB="0" distL="0" distR="0" wp14:anchorId="573CA5F5" wp14:editId="36E2B201">
            <wp:extent cx="1895474" cy="1085850"/>
            <wp:effectExtent l="0" t="0" r="0" b="0"/>
            <wp:docPr id="6" name="image" descr="http://logok.org/wp-content/uploads/2015/02/British-Athletics-logo-logotype-1024x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logok.org/wp-content/uploads/2015/02/British-Athletics-logo-logotype-1024x7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33" cy="10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7AEBF" w14:textId="6991F099" w:rsidR="009373CC" w:rsidRPr="00887FD3" w:rsidRDefault="00BA3558" w:rsidP="00E042A6">
      <w:pPr>
        <w:jc w:val="center"/>
        <w:rPr>
          <w:b/>
          <w:noProof/>
          <w:u w:val="single"/>
          <w:lang w:eastAsia="en-GB"/>
        </w:rPr>
      </w:pPr>
      <w:r w:rsidRPr="00887FD3">
        <w:rPr>
          <w:b/>
          <w:noProof/>
          <w:u w:val="single"/>
          <w:lang w:eastAsia="en-GB"/>
        </w:rPr>
        <w:t>BRITISH &amp; IRISH JUNIOR MOUNTAIN RUNNING CHAMPIONSHIPS</w:t>
      </w:r>
    </w:p>
    <w:p w14:paraId="78A83F51" w14:textId="2574A052" w:rsidR="00BA3558" w:rsidRPr="00887FD3" w:rsidRDefault="00174E23" w:rsidP="009373CC">
      <w:pPr>
        <w:jc w:val="center"/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t>LLANBERIS</w:t>
      </w:r>
      <w:r w:rsidR="00BA3558" w:rsidRPr="00887FD3">
        <w:rPr>
          <w:b/>
          <w:noProof/>
          <w:u w:val="single"/>
          <w:lang w:eastAsia="en-GB"/>
        </w:rPr>
        <w:t>. SATURDAY 21</w:t>
      </w:r>
      <w:r w:rsidR="00BA3558" w:rsidRPr="00887FD3">
        <w:rPr>
          <w:b/>
          <w:noProof/>
          <w:u w:val="single"/>
          <w:vertAlign w:val="superscript"/>
          <w:lang w:eastAsia="en-GB"/>
        </w:rPr>
        <w:t>st</w:t>
      </w:r>
      <w:r w:rsidR="00BA3558" w:rsidRPr="00887FD3">
        <w:rPr>
          <w:b/>
          <w:noProof/>
          <w:u w:val="single"/>
          <w:lang w:eastAsia="en-GB"/>
        </w:rPr>
        <w:t xml:space="preserve"> SEPTEMBER 2019</w:t>
      </w:r>
    </w:p>
    <w:p w14:paraId="228A7306" w14:textId="3AF57D5B" w:rsidR="00BA3558" w:rsidRPr="00887FD3" w:rsidRDefault="00BA3558" w:rsidP="009373CC">
      <w:pPr>
        <w:jc w:val="center"/>
        <w:rPr>
          <w:b/>
          <w:noProof/>
          <w:u w:val="single"/>
          <w:lang w:eastAsia="en-GB"/>
        </w:rPr>
      </w:pPr>
      <w:r w:rsidRPr="00887FD3">
        <w:rPr>
          <w:b/>
          <w:noProof/>
          <w:u w:val="single"/>
          <w:lang w:eastAsia="en-GB"/>
        </w:rPr>
        <w:t>WALES TEAM SELECTIONS</w:t>
      </w:r>
    </w:p>
    <w:p w14:paraId="1A0B34CE" w14:textId="77777777" w:rsidR="00BA3558" w:rsidRDefault="00BA3558" w:rsidP="009373CC">
      <w:pPr>
        <w:jc w:val="center"/>
        <w:rPr>
          <w:noProof/>
          <w:lang w:eastAsia="en-GB"/>
        </w:rPr>
      </w:pPr>
    </w:p>
    <w:p w14:paraId="76D6E093" w14:textId="3B5C7E4C" w:rsidR="00BA3558" w:rsidRPr="00887FD3" w:rsidRDefault="00BA3558" w:rsidP="00BA3558">
      <w:pPr>
        <w:rPr>
          <w:b/>
          <w:noProof/>
          <w:u w:val="single"/>
          <w:lang w:eastAsia="en-GB"/>
        </w:rPr>
      </w:pPr>
      <w:r w:rsidRPr="00887FD3">
        <w:rPr>
          <w:b/>
          <w:noProof/>
          <w:u w:val="single"/>
          <w:lang w:eastAsia="en-GB"/>
        </w:rPr>
        <w:t>UNDER 17 (BORN IN YEARS 2003/04)</w:t>
      </w:r>
    </w:p>
    <w:p w14:paraId="2C726369" w14:textId="77777777" w:rsidR="00BA3558" w:rsidRDefault="00BA3558" w:rsidP="00BA3558">
      <w:pPr>
        <w:rPr>
          <w:noProof/>
          <w:lang w:eastAsia="en-GB"/>
        </w:rPr>
      </w:pPr>
    </w:p>
    <w:p w14:paraId="66660A91" w14:textId="4A6774C8" w:rsidR="00BA3558" w:rsidRPr="00887FD3" w:rsidRDefault="00BA3558" w:rsidP="00BA3558">
      <w:pPr>
        <w:rPr>
          <w:b/>
          <w:noProof/>
          <w:u w:val="single"/>
          <w:lang w:eastAsia="en-GB"/>
        </w:rPr>
      </w:pPr>
      <w:r w:rsidRPr="00887FD3">
        <w:rPr>
          <w:b/>
          <w:noProof/>
          <w:u w:val="single"/>
          <w:lang w:eastAsia="en-GB"/>
        </w:rPr>
        <w:t>MALE</w:t>
      </w:r>
    </w:p>
    <w:p w14:paraId="73B03829" w14:textId="77777777" w:rsidR="00BA3558" w:rsidRDefault="00BA3558" w:rsidP="00BA3558">
      <w:pPr>
        <w:rPr>
          <w:noProof/>
          <w:lang w:eastAsia="en-GB"/>
        </w:rPr>
      </w:pPr>
    </w:p>
    <w:p w14:paraId="7DF7E81B" w14:textId="7D726EBA" w:rsidR="00BA3558" w:rsidRDefault="00BA3558" w:rsidP="00BA3558">
      <w:pPr>
        <w:rPr>
          <w:noProof/>
          <w:lang w:eastAsia="en-GB"/>
        </w:rPr>
      </w:pPr>
      <w:r>
        <w:rPr>
          <w:noProof/>
          <w:lang w:eastAsia="en-GB"/>
        </w:rPr>
        <w:t>Rhys Hardman (Cardiff Archers)</w:t>
      </w:r>
    </w:p>
    <w:p w14:paraId="2A9050A4" w14:textId="173CF278" w:rsidR="00BA3558" w:rsidRDefault="00BA3558" w:rsidP="00BA3558">
      <w:pPr>
        <w:rPr>
          <w:noProof/>
          <w:lang w:eastAsia="en-GB"/>
        </w:rPr>
      </w:pPr>
      <w:r>
        <w:rPr>
          <w:noProof/>
          <w:lang w:eastAsia="en-GB"/>
        </w:rPr>
        <w:t>Oliver Jones (Maldwyn Harriers)</w:t>
      </w:r>
    </w:p>
    <w:p w14:paraId="2A0EDCE4" w14:textId="4F8AAF83" w:rsidR="00BA3558" w:rsidRDefault="00BA3558" w:rsidP="00BA3558">
      <w:pPr>
        <w:rPr>
          <w:noProof/>
          <w:lang w:eastAsia="en-GB"/>
        </w:rPr>
      </w:pPr>
      <w:r>
        <w:rPr>
          <w:noProof/>
          <w:lang w:eastAsia="en-GB"/>
        </w:rPr>
        <w:t>Mike Spill (Menai Track &amp; Field)</w:t>
      </w:r>
    </w:p>
    <w:p w14:paraId="182E9EB1" w14:textId="6A549D11" w:rsidR="00BA3558" w:rsidRDefault="00BA3558" w:rsidP="00BA3558">
      <w:pPr>
        <w:rPr>
          <w:noProof/>
          <w:lang w:eastAsia="en-GB"/>
        </w:rPr>
      </w:pPr>
      <w:r>
        <w:rPr>
          <w:noProof/>
          <w:lang w:eastAsia="en-GB"/>
        </w:rPr>
        <w:t>Bryn Woodall (Colwyn Bay AC)</w:t>
      </w:r>
    </w:p>
    <w:p w14:paraId="03048301" w14:textId="234874C5" w:rsidR="00BA3558" w:rsidRDefault="00BA3558" w:rsidP="00BA3558">
      <w:pPr>
        <w:rPr>
          <w:noProof/>
          <w:lang w:eastAsia="en-GB"/>
        </w:rPr>
      </w:pPr>
      <w:r>
        <w:rPr>
          <w:noProof/>
          <w:lang w:eastAsia="en-GB"/>
        </w:rPr>
        <w:t>Reserve – Matthew Anthony (Deeside AAC)</w:t>
      </w:r>
    </w:p>
    <w:p w14:paraId="2FDDC829" w14:textId="77777777" w:rsidR="00BA3558" w:rsidRPr="00887FD3" w:rsidRDefault="00BA3558" w:rsidP="00BA3558">
      <w:pPr>
        <w:rPr>
          <w:b/>
          <w:noProof/>
          <w:u w:val="single"/>
          <w:lang w:eastAsia="en-GB"/>
        </w:rPr>
      </w:pPr>
    </w:p>
    <w:p w14:paraId="4B1A7CA7" w14:textId="1F96F31E" w:rsidR="00BA3558" w:rsidRPr="00887FD3" w:rsidRDefault="00BA3558" w:rsidP="00BA3558">
      <w:pPr>
        <w:rPr>
          <w:b/>
          <w:noProof/>
          <w:u w:val="single"/>
          <w:lang w:eastAsia="en-GB"/>
        </w:rPr>
      </w:pPr>
      <w:r w:rsidRPr="00887FD3">
        <w:rPr>
          <w:b/>
          <w:noProof/>
          <w:u w:val="single"/>
          <w:lang w:eastAsia="en-GB"/>
        </w:rPr>
        <w:t>FEMALE</w:t>
      </w:r>
    </w:p>
    <w:p w14:paraId="522CE696" w14:textId="77777777" w:rsidR="00BA3558" w:rsidRDefault="00BA3558" w:rsidP="00BA3558">
      <w:pPr>
        <w:rPr>
          <w:noProof/>
          <w:lang w:eastAsia="en-GB"/>
        </w:rPr>
      </w:pPr>
    </w:p>
    <w:p w14:paraId="7CF98B94" w14:textId="7D011F85" w:rsidR="00BA3558" w:rsidRDefault="00BA3558" w:rsidP="00BA3558">
      <w:pPr>
        <w:rPr>
          <w:noProof/>
          <w:lang w:eastAsia="en-GB"/>
        </w:rPr>
      </w:pPr>
      <w:r>
        <w:rPr>
          <w:noProof/>
          <w:lang w:eastAsia="en-GB"/>
        </w:rPr>
        <w:t>Boe-Celyn Jones (Menai Track &amp; Field)</w:t>
      </w:r>
    </w:p>
    <w:p w14:paraId="6111A559" w14:textId="47D25D00" w:rsidR="00BA3558" w:rsidRDefault="00BA3558" w:rsidP="00BA3558">
      <w:pPr>
        <w:rPr>
          <w:noProof/>
          <w:lang w:eastAsia="en-GB"/>
        </w:rPr>
      </w:pPr>
      <w:r>
        <w:rPr>
          <w:noProof/>
          <w:lang w:eastAsia="en-GB"/>
        </w:rPr>
        <w:t>Samia Jones (Menai Track &amp; Field)</w:t>
      </w:r>
    </w:p>
    <w:p w14:paraId="72FBFAD3" w14:textId="6E09A4CF" w:rsidR="00BA3558" w:rsidRDefault="00BA3558" w:rsidP="00BA3558">
      <w:pPr>
        <w:rPr>
          <w:noProof/>
          <w:lang w:eastAsia="en-GB"/>
        </w:rPr>
      </w:pPr>
      <w:r>
        <w:rPr>
          <w:noProof/>
          <w:lang w:eastAsia="en-GB"/>
        </w:rPr>
        <w:t>Eden O’Dea (Wrexham AAC)</w:t>
      </w:r>
    </w:p>
    <w:p w14:paraId="2DDF63EF" w14:textId="77777777" w:rsidR="00BA3558" w:rsidRDefault="00BA3558" w:rsidP="00BA3558"/>
    <w:p w14:paraId="2DB4735F" w14:textId="614EFCED" w:rsidR="00BA3558" w:rsidRPr="00887FD3" w:rsidRDefault="00BA3558" w:rsidP="00BA3558">
      <w:pPr>
        <w:rPr>
          <w:b/>
          <w:u w:val="single"/>
        </w:rPr>
      </w:pPr>
      <w:r w:rsidRPr="00887FD3">
        <w:rPr>
          <w:b/>
          <w:u w:val="single"/>
        </w:rPr>
        <w:t>UNDER 19 (BORN IN YEARS 2000/01/02)</w:t>
      </w:r>
    </w:p>
    <w:p w14:paraId="7EBADA20" w14:textId="77777777" w:rsidR="00BA3558" w:rsidRPr="00887FD3" w:rsidRDefault="00BA3558" w:rsidP="00BA3558">
      <w:pPr>
        <w:rPr>
          <w:b/>
          <w:u w:val="single"/>
        </w:rPr>
      </w:pPr>
    </w:p>
    <w:p w14:paraId="2E4A0151" w14:textId="5F747832" w:rsidR="00BA3558" w:rsidRPr="00887FD3" w:rsidRDefault="00BA3558" w:rsidP="00BA3558">
      <w:pPr>
        <w:rPr>
          <w:b/>
          <w:u w:val="single"/>
        </w:rPr>
      </w:pPr>
      <w:r w:rsidRPr="00887FD3">
        <w:rPr>
          <w:b/>
          <w:u w:val="single"/>
        </w:rPr>
        <w:t>MALE</w:t>
      </w:r>
    </w:p>
    <w:p w14:paraId="68214582" w14:textId="77777777" w:rsidR="00BA3558" w:rsidRDefault="00BA3558" w:rsidP="00BA3558"/>
    <w:p w14:paraId="12340C8E" w14:textId="03283B6B" w:rsidR="00BA3558" w:rsidRDefault="004343E4" w:rsidP="00BA3558">
      <w:r>
        <w:t>Louis Guest (Eryri H</w:t>
      </w:r>
      <w:bookmarkStart w:id="0" w:name="_GoBack"/>
      <w:bookmarkEnd w:id="0"/>
      <w:r w:rsidR="00BA3558">
        <w:t>arriers)</w:t>
      </w:r>
    </w:p>
    <w:p w14:paraId="0E4D3ECD" w14:textId="7080FAB8" w:rsidR="00887FD3" w:rsidRDefault="00887FD3" w:rsidP="00BA3558">
      <w:r>
        <w:t>Aled Jones (Menai Track &amp; Field)</w:t>
      </w:r>
    </w:p>
    <w:p w14:paraId="446EFA31" w14:textId="137143BA" w:rsidR="00887FD3" w:rsidRDefault="00887FD3" w:rsidP="00BA3558">
      <w:r>
        <w:t>Joe Reardon (Aberdare Valley AAC)</w:t>
      </w:r>
    </w:p>
    <w:p w14:paraId="1F1F6BA4" w14:textId="62219091" w:rsidR="00887FD3" w:rsidRDefault="00887FD3" w:rsidP="00BA3558">
      <w:r>
        <w:t>Tom Wood (Eryri Harriers)</w:t>
      </w:r>
    </w:p>
    <w:p w14:paraId="7B40058B" w14:textId="6D7EE39C" w:rsidR="00887FD3" w:rsidRDefault="00887FD3" w:rsidP="00BA3558">
      <w:r>
        <w:t>Reserve</w:t>
      </w:r>
      <w:r w:rsidR="00E042A6">
        <w:t xml:space="preserve">: Ifan Oldfield (Wrexham AAC) </w:t>
      </w:r>
    </w:p>
    <w:p w14:paraId="3CB3FA3F" w14:textId="77777777" w:rsidR="00887FD3" w:rsidRDefault="00887FD3" w:rsidP="00BA3558"/>
    <w:p w14:paraId="4D0860CE" w14:textId="44D6F379" w:rsidR="00887FD3" w:rsidRPr="00E042A6" w:rsidRDefault="00887FD3" w:rsidP="00BA3558">
      <w:pPr>
        <w:rPr>
          <w:b/>
          <w:u w:val="single"/>
        </w:rPr>
      </w:pPr>
      <w:r w:rsidRPr="00E042A6">
        <w:rPr>
          <w:b/>
          <w:u w:val="single"/>
        </w:rPr>
        <w:t>FEMALE</w:t>
      </w:r>
    </w:p>
    <w:p w14:paraId="5576ACFB" w14:textId="77777777" w:rsidR="00887FD3" w:rsidRDefault="00887FD3" w:rsidP="00BA3558"/>
    <w:p w14:paraId="05473E14" w14:textId="45F88BEF" w:rsidR="00887FD3" w:rsidRDefault="00887FD3" w:rsidP="00BA3558">
      <w:r>
        <w:t>Jenna Bagnall (Prestatyn RC)</w:t>
      </w:r>
    </w:p>
    <w:p w14:paraId="192545EE" w14:textId="76E024C1" w:rsidR="00887FD3" w:rsidRDefault="00887FD3" w:rsidP="00BA3558">
      <w:r>
        <w:t>Sioned Cordiner (Wrexham AAC)</w:t>
      </w:r>
    </w:p>
    <w:p w14:paraId="095B0D88" w14:textId="58DC0817" w:rsidR="00887FD3" w:rsidRDefault="00887FD3" w:rsidP="00BA3558">
      <w:r>
        <w:t>Gwynedd Parry (Deeside AAC)</w:t>
      </w:r>
    </w:p>
    <w:p w14:paraId="21ABDA22" w14:textId="71CB12A3" w:rsidR="00887FD3" w:rsidRDefault="00887FD3" w:rsidP="00BA3558">
      <w:r>
        <w:t>Jody Cain (</w:t>
      </w:r>
      <w:r w:rsidR="00FF601D">
        <w:t>Eryri Harriers)</w:t>
      </w:r>
    </w:p>
    <w:p w14:paraId="1696F193" w14:textId="07F392A2" w:rsidR="004343E4" w:rsidRDefault="004343E4" w:rsidP="00BA3558">
      <w:r>
        <w:t>Reserve: Lleucu Lane (Eryri Harriers)</w:t>
      </w:r>
    </w:p>
    <w:p w14:paraId="10B3F644" w14:textId="77777777" w:rsidR="00887FD3" w:rsidRDefault="00887FD3" w:rsidP="00BA3558"/>
    <w:p w14:paraId="5BFB9252" w14:textId="133AC376" w:rsidR="00887FD3" w:rsidRPr="00E042A6" w:rsidRDefault="00887FD3" w:rsidP="00BA3558">
      <w:pPr>
        <w:rPr>
          <w:b/>
          <w:u w:val="single"/>
        </w:rPr>
      </w:pPr>
      <w:r w:rsidRPr="00E042A6">
        <w:rPr>
          <w:b/>
          <w:u w:val="single"/>
        </w:rPr>
        <w:t>TEAM MANAGERS</w:t>
      </w:r>
    </w:p>
    <w:p w14:paraId="5D2944A1" w14:textId="6FD815FE" w:rsidR="00887FD3" w:rsidRDefault="00887FD3" w:rsidP="00BA3558">
      <w:r>
        <w:t>Dan Bodman</w:t>
      </w:r>
    </w:p>
    <w:p w14:paraId="5ED2C58E" w14:textId="77777777" w:rsidR="007A00A3" w:rsidRDefault="00887FD3" w:rsidP="00BA3558">
      <w:r>
        <w:t>Paul Jenkinson</w:t>
      </w:r>
      <w:r w:rsidR="00E042A6">
        <w:t xml:space="preserve">       </w:t>
      </w:r>
    </w:p>
    <w:p w14:paraId="506939B8" w14:textId="69E9A8E6" w:rsidR="00887FD3" w:rsidRDefault="007A00A3" w:rsidP="00BA3558">
      <w:r>
        <w:t>Sharon Jones</w:t>
      </w:r>
      <w:r w:rsidR="00E042A6">
        <w:t xml:space="preserve">      </w:t>
      </w:r>
    </w:p>
    <w:p w14:paraId="1AD3FF4B" w14:textId="0343AB45" w:rsidR="00E042A6" w:rsidRDefault="00E042A6" w:rsidP="00BA3558"/>
    <w:sectPr w:rsidR="00E042A6" w:rsidSect="0052161B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A711A2" w14:textId="77777777" w:rsidR="002154D8" w:rsidRDefault="002154D8" w:rsidP="002D2463">
      <w:r>
        <w:separator/>
      </w:r>
    </w:p>
  </w:endnote>
  <w:endnote w:type="continuationSeparator" w:id="0">
    <w:p w14:paraId="698068A7" w14:textId="77777777" w:rsidR="002154D8" w:rsidRDefault="002154D8" w:rsidP="002D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DIN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C6B0B" w14:textId="712BA71F" w:rsidR="002D2463" w:rsidRDefault="00525C00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67595796" wp14:editId="04594EAB">
              <wp:simplePos x="0" y="0"/>
              <wp:positionH relativeFrom="column">
                <wp:posOffset>3971290</wp:posOffset>
              </wp:positionH>
              <wp:positionV relativeFrom="paragraph">
                <wp:posOffset>-191770</wp:posOffset>
              </wp:positionV>
              <wp:extent cx="2108200" cy="556260"/>
              <wp:effectExtent l="0" t="3810" r="0" b="1905"/>
              <wp:wrapSquare wrapText="bothSides"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556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1B659" w14:textId="77777777" w:rsidR="00882348" w:rsidRPr="00882348" w:rsidRDefault="00882348" w:rsidP="0088234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DINPro-Light" w:hAnsi="DINPro-Light" w:cs="DINPro-Light"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</w:pPr>
                          <w:r w:rsidRPr="00882348">
                            <w:rPr>
                              <w:rFonts w:ascii="DINPro-Light" w:hAnsi="DINPro-Light" w:cs="DINPro-Light"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  <w:t>029 2064 4870</w:t>
                          </w:r>
                        </w:p>
                        <w:p w14:paraId="5EAD2329" w14:textId="77777777" w:rsidR="00882348" w:rsidRPr="00882348" w:rsidRDefault="00882348" w:rsidP="0088234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DINPro-Light" w:hAnsi="DINPro-Light" w:cs="DINPro-Light"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</w:pPr>
                          <w:r w:rsidRPr="00882348">
                            <w:rPr>
                              <w:rFonts w:ascii="DINPro-Light" w:hAnsi="DINPro-Light" w:cs="DINPro-Light"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  <w:t>www.welshathletics.org</w:t>
                          </w:r>
                        </w:p>
                        <w:p w14:paraId="332AC9E4" w14:textId="77777777" w:rsidR="00882348" w:rsidRPr="00882348" w:rsidRDefault="00882348" w:rsidP="0088234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82348">
                            <w:rPr>
                              <w:rFonts w:ascii="DINPro-Light" w:hAnsi="DINPro-Light" w:cs="DINPro-Light"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  <w:t>office@welshathletics.org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59579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12.7pt;margin-top:-15.1pt;width:166pt;height:43.8pt;z-index:251661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uFtAIAALk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" filled="f" stroked="f">
              <v:textbox style="mso-fit-shape-to-text:t">
                <w:txbxContent>
                  <w:p w14:paraId="0AB1B659" w14:textId="77777777" w:rsidR="00882348" w:rsidRPr="00882348" w:rsidRDefault="00882348" w:rsidP="00882348">
                    <w:pPr>
                      <w:autoSpaceDE w:val="0"/>
                      <w:autoSpaceDN w:val="0"/>
                      <w:adjustRightInd w:val="0"/>
                      <w:rPr>
                        <w:rFonts w:ascii="DINPro-Light" w:hAnsi="DINPro-Light" w:cs="DINPro-Light"/>
                        <w:color w:val="FFFFFF"/>
                        <w:sz w:val="20"/>
                        <w:szCs w:val="20"/>
                        <w:lang w:eastAsia="en-GB"/>
                      </w:rPr>
                    </w:pPr>
                    <w:r w:rsidRPr="00882348">
                      <w:rPr>
                        <w:rFonts w:ascii="DINPro-Light" w:hAnsi="DINPro-Light" w:cs="DINPro-Light"/>
                        <w:color w:val="FFFFFF"/>
                        <w:sz w:val="20"/>
                        <w:szCs w:val="20"/>
                        <w:lang w:eastAsia="en-GB"/>
                      </w:rPr>
                      <w:t>029 2064 4870</w:t>
                    </w:r>
                  </w:p>
                  <w:p w14:paraId="5EAD2329" w14:textId="77777777" w:rsidR="00882348" w:rsidRPr="00882348" w:rsidRDefault="00882348" w:rsidP="00882348">
                    <w:pPr>
                      <w:autoSpaceDE w:val="0"/>
                      <w:autoSpaceDN w:val="0"/>
                      <w:adjustRightInd w:val="0"/>
                      <w:rPr>
                        <w:rFonts w:ascii="DINPro-Light" w:hAnsi="DINPro-Light" w:cs="DINPro-Light"/>
                        <w:color w:val="FFFFFF"/>
                        <w:sz w:val="20"/>
                        <w:szCs w:val="20"/>
                        <w:lang w:eastAsia="en-GB"/>
                      </w:rPr>
                    </w:pPr>
                    <w:r w:rsidRPr="00882348">
                      <w:rPr>
                        <w:rFonts w:ascii="DINPro-Light" w:hAnsi="DINPro-Light" w:cs="DINPro-Light"/>
                        <w:color w:val="FFFFFF"/>
                        <w:sz w:val="20"/>
                        <w:szCs w:val="20"/>
                        <w:lang w:eastAsia="en-GB"/>
                      </w:rPr>
                      <w:t>www.welshathletics.org</w:t>
                    </w:r>
                  </w:p>
                  <w:p w14:paraId="332AC9E4" w14:textId="77777777" w:rsidR="00882348" w:rsidRPr="00882348" w:rsidRDefault="00882348" w:rsidP="00882348">
                    <w:pPr>
                      <w:rPr>
                        <w:sz w:val="20"/>
                        <w:szCs w:val="20"/>
                      </w:rPr>
                    </w:pPr>
                    <w:r w:rsidRPr="00882348">
                      <w:rPr>
                        <w:rFonts w:ascii="DINPro-Light" w:hAnsi="DINPro-Light" w:cs="DINPro-Light"/>
                        <w:color w:val="FFFFFF"/>
                        <w:sz w:val="20"/>
                        <w:szCs w:val="20"/>
                        <w:lang w:eastAsia="en-GB"/>
                      </w:rPr>
                      <w:t>office@welshathletics.org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981F194" wp14:editId="2D331E74">
              <wp:simplePos x="0" y="0"/>
              <wp:positionH relativeFrom="column">
                <wp:posOffset>-669290</wp:posOffset>
              </wp:positionH>
              <wp:positionV relativeFrom="paragraph">
                <wp:posOffset>-187960</wp:posOffset>
              </wp:positionV>
              <wp:extent cx="2108200" cy="556260"/>
              <wp:effectExtent l="0" t="635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556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A4E13" w14:textId="77777777" w:rsidR="00882348" w:rsidRPr="00882348" w:rsidRDefault="00882348" w:rsidP="0088234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DINPro-Bold" w:hAnsi="DINPro-Bold" w:cs="DINPro-Bold"/>
                              <w:b/>
                              <w:bCs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</w:pPr>
                          <w:r w:rsidRPr="00882348">
                            <w:rPr>
                              <w:rFonts w:ascii="DINPro-Bold" w:hAnsi="DINPro-Bold" w:cs="DINPro-Bold"/>
                              <w:b/>
                              <w:bCs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  <w:t>Welsh Athletics Ltd</w:t>
                          </w:r>
                        </w:p>
                        <w:p w14:paraId="4521EED1" w14:textId="77777777" w:rsidR="00882348" w:rsidRPr="00882348" w:rsidRDefault="00882348" w:rsidP="0088234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DINPro-Light" w:hAnsi="DINPro-Light" w:cs="DINPro-Light"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</w:pPr>
                          <w:r w:rsidRPr="00882348">
                            <w:rPr>
                              <w:rFonts w:ascii="DINPro-Light" w:hAnsi="DINPro-Light" w:cs="DINPro-Light"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  <w:t>Cardiff International Sports Campus</w:t>
                          </w:r>
                        </w:p>
                        <w:p w14:paraId="41D39F71" w14:textId="77777777" w:rsidR="00882348" w:rsidRPr="00882348" w:rsidRDefault="00882348" w:rsidP="0088234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82348">
                            <w:rPr>
                              <w:rFonts w:ascii="DINPro-Light" w:hAnsi="DINPro-Light" w:cs="DINPro-Light"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  <w:t>Leckwith Road, Cardiff CF11 7AZ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981F194" id="Text Box 2" o:spid="_x0000_s1027" type="#_x0000_t202" style="position:absolute;margin-left:-52.7pt;margin-top:-14.8pt;width:166pt;height:43.8pt;z-index:251659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jFtwIAAMA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" filled="f" stroked="f">
              <v:textbox style="mso-fit-shape-to-text:t">
                <w:txbxContent>
                  <w:p w14:paraId="2DCA4E13" w14:textId="77777777" w:rsidR="00882348" w:rsidRPr="00882348" w:rsidRDefault="00882348" w:rsidP="00882348">
                    <w:pPr>
                      <w:autoSpaceDE w:val="0"/>
                      <w:autoSpaceDN w:val="0"/>
                      <w:adjustRightInd w:val="0"/>
                      <w:rPr>
                        <w:rFonts w:ascii="DINPro-Bold" w:hAnsi="DINPro-Bold" w:cs="DINPro-Bold"/>
                        <w:b/>
                        <w:bCs/>
                        <w:color w:val="FFFFFF"/>
                        <w:sz w:val="20"/>
                        <w:szCs w:val="20"/>
                        <w:lang w:eastAsia="en-GB"/>
                      </w:rPr>
                    </w:pPr>
                    <w:r w:rsidRPr="00882348">
                      <w:rPr>
                        <w:rFonts w:ascii="DINPro-Bold" w:hAnsi="DINPro-Bold" w:cs="DINPro-Bold"/>
                        <w:b/>
                        <w:bCs/>
                        <w:color w:val="FFFFFF"/>
                        <w:sz w:val="20"/>
                        <w:szCs w:val="20"/>
                        <w:lang w:eastAsia="en-GB"/>
                      </w:rPr>
                      <w:t>Welsh Athletics Ltd</w:t>
                    </w:r>
                  </w:p>
                  <w:p w14:paraId="4521EED1" w14:textId="77777777" w:rsidR="00882348" w:rsidRPr="00882348" w:rsidRDefault="00882348" w:rsidP="00882348">
                    <w:pPr>
                      <w:autoSpaceDE w:val="0"/>
                      <w:autoSpaceDN w:val="0"/>
                      <w:adjustRightInd w:val="0"/>
                      <w:rPr>
                        <w:rFonts w:ascii="DINPro-Light" w:hAnsi="DINPro-Light" w:cs="DINPro-Light"/>
                        <w:color w:val="FFFFFF"/>
                        <w:sz w:val="20"/>
                        <w:szCs w:val="20"/>
                        <w:lang w:eastAsia="en-GB"/>
                      </w:rPr>
                    </w:pPr>
                    <w:r w:rsidRPr="00882348">
                      <w:rPr>
                        <w:rFonts w:ascii="DINPro-Light" w:hAnsi="DINPro-Light" w:cs="DINPro-Light"/>
                        <w:color w:val="FFFFFF"/>
                        <w:sz w:val="20"/>
                        <w:szCs w:val="20"/>
                        <w:lang w:eastAsia="en-GB"/>
                      </w:rPr>
                      <w:t>Cardiff International Sports Campus</w:t>
                    </w:r>
                  </w:p>
                  <w:p w14:paraId="41D39F71" w14:textId="77777777" w:rsidR="00882348" w:rsidRPr="00882348" w:rsidRDefault="00882348" w:rsidP="00882348">
                    <w:pPr>
                      <w:rPr>
                        <w:sz w:val="20"/>
                        <w:szCs w:val="20"/>
                      </w:rPr>
                    </w:pPr>
                    <w:r w:rsidRPr="00882348">
                      <w:rPr>
                        <w:rFonts w:ascii="DINPro-Light" w:hAnsi="DINPro-Light" w:cs="DINPro-Light"/>
                        <w:color w:val="FFFFFF"/>
                        <w:sz w:val="20"/>
                        <w:szCs w:val="20"/>
                        <w:lang w:eastAsia="en-GB"/>
                      </w:rPr>
                      <w:t>Leckwith Road, Cardiff CF11 7AZ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391D9DAC" wp14:editId="639A24B1">
              <wp:simplePos x="0" y="0"/>
              <wp:positionH relativeFrom="column">
                <wp:posOffset>1437005</wp:posOffset>
              </wp:positionH>
              <wp:positionV relativeFrom="paragraph">
                <wp:posOffset>-182245</wp:posOffset>
              </wp:positionV>
              <wp:extent cx="2534285" cy="556260"/>
              <wp:effectExtent l="0" t="3810" r="635" b="1905"/>
              <wp:wrapSquare wrapText="bothSides"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4285" cy="556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17127" w14:textId="77777777" w:rsidR="00882348" w:rsidRPr="00882348" w:rsidRDefault="00882348" w:rsidP="0088234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DINPro-Bold" w:hAnsi="DINPro-Bold" w:cs="DINPro-Bold"/>
                              <w:b/>
                              <w:bCs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</w:pPr>
                          <w:r w:rsidRPr="00882348">
                            <w:rPr>
                              <w:rFonts w:ascii="DINPro-Bold" w:hAnsi="DINPro-Bold" w:cs="DINPro-Bold"/>
                              <w:b/>
                              <w:bCs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  <w:t>Athletau Cymru Cyf</w:t>
                          </w:r>
                        </w:p>
                        <w:p w14:paraId="13FECE4C" w14:textId="77777777" w:rsidR="00882348" w:rsidRPr="00882348" w:rsidRDefault="00882348" w:rsidP="0088234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DINPro-Light" w:hAnsi="DINPro-Light" w:cs="DINPro-Light"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</w:pPr>
                          <w:r w:rsidRPr="00882348">
                            <w:rPr>
                              <w:rFonts w:ascii="DINPro-Light" w:hAnsi="DINPro-Light" w:cs="DINPro-Light"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  <w:t>Campws Chwaraeon Rhyngwladol Caerdydd</w:t>
                          </w:r>
                        </w:p>
                        <w:p w14:paraId="313CE718" w14:textId="77777777" w:rsidR="00882348" w:rsidRPr="00882348" w:rsidRDefault="00882348" w:rsidP="0088234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82348">
                            <w:rPr>
                              <w:rFonts w:ascii="DINPro-Light" w:hAnsi="DINPro-Light" w:cs="DINPro-Light"/>
                              <w:color w:val="FFFFFF"/>
                              <w:sz w:val="20"/>
                              <w:szCs w:val="20"/>
                              <w:lang w:eastAsia="en-GB"/>
                            </w:rPr>
                            <w:t>Ffordd Leckwith, Caerdydd CF11 7AZ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91D9DAC" id="Text Box 6" o:spid="_x0000_s1028" type="#_x0000_t202" style="position:absolute;margin-left:113.15pt;margin-top:-14.35pt;width:199.55pt;height:43.8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R+uAIAAMA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" filled="f" stroked="f">
              <v:textbox style="mso-fit-shape-to-text:t">
                <w:txbxContent>
                  <w:p w14:paraId="6E217127" w14:textId="77777777" w:rsidR="00882348" w:rsidRPr="00882348" w:rsidRDefault="00882348" w:rsidP="00882348">
                    <w:pPr>
                      <w:autoSpaceDE w:val="0"/>
                      <w:autoSpaceDN w:val="0"/>
                      <w:adjustRightInd w:val="0"/>
                      <w:rPr>
                        <w:rFonts w:ascii="DINPro-Bold" w:hAnsi="DINPro-Bold" w:cs="DINPro-Bold"/>
                        <w:b/>
                        <w:bCs/>
                        <w:color w:val="FFFFFF"/>
                        <w:sz w:val="20"/>
                        <w:szCs w:val="20"/>
                        <w:lang w:eastAsia="en-GB"/>
                      </w:rPr>
                    </w:pPr>
                    <w:r w:rsidRPr="00882348">
                      <w:rPr>
                        <w:rFonts w:ascii="DINPro-Bold" w:hAnsi="DINPro-Bold" w:cs="DINPro-Bold"/>
                        <w:b/>
                        <w:bCs/>
                        <w:color w:val="FFFFFF"/>
                        <w:sz w:val="20"/>
                        <w:szCs w:val="20"/>
                        <w:lang w:eastAsia="en-GB"/>
                      </w:rPr>
                      <w:t>Athletau Cymru Cyf</w:t>
                    </w:r>
                  </w:p>
                  <w:p w14:paraId="13FECE4C" w14:textId="77777777" w:rsidR="00882348" w:rsidRPr="00882348" w:rsidRDefault="00882348" w:rsidP="00882348">
                    <w:pPr>
                      <w:autoSpaceDE w:val="0"/>
                      <w:autoSpaceDN w:val="0"/>
                      <w:adjustRightInd w:val="0"/>
                      <w:rPr>
                        <w:rFonts w:ascii="DINPro-Light" w:hAnsi="DINPro-Light" w:cs="DINPro-Light"/>
                        <w:color w:val="FFFFFF"/>
                        <w:sz w:val="20"/>
                        <w:szCs w:val="20"/>
                        <w:lang w:eastAsia="en-GB"/>
                      </w:rPr>
                    </w:pPr>
                    <w:r w:rsidRPr="00882348">
                      <w:rPr>
                        <w:rFonts w:ascii="DINPro-Light" w:hAnsi="DINPro-Light" w:cs="DINPro-Light"/>
                        <w:color w:val="FFFFFF"/>
                        <w:sz w:val="20"/>
                        <w:szCs w:val="20"/>
                        <w:lang w:eastAsia="en-GB"/>
                      </w:rPr>
                      <w:t>Campws Chwaraeon Rhyngwladol Caerdydd</w:t>
                    </w:r>
                  </w:p>
                  <w:p w14:paraId="313CE718" w14:textId="77777777" w:rsidR="00882348" w:rsidRPr="00882348" w:rsidRDefault="00882348" w:rsidP="00882348">
                    <w:pPr>
                      <w:rPr>
                        <w:sz w:val="20"/>
                        <w:szCs w:val="20"/>
                      </w:rPr>
                    </w:pPr>
                    <w:r w:rsidRPr="00882348">
                      <w:rPr>
                        <w:rFonts w:ascii="DINPro-Light" w:hAnsi="DINPro-Light" w:cs="DINPro-Light"/>
                        <w:color w:val="FFFFFF"/>
                        <w:sz w:val="20"/>
                        <w:szCs w:val="20"/>
                        <w:lang w:eastAsia="en-GB"/>
                      </w:rPr>
                      <w:t>Ffordd Leckwith, Caerdydd CF11 7AZ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4036A055" wp14:editId="4E3529EC">
          <wp:simplePos x="0" y="0"/>
          <wp:positionH relativeFrom="column">
            <wp:posOffset>-1142365</wp:posOffset>
          </wp:positionH>
          <wp:positionV relativeFrom="paragraph">
            <wp:posOffset>-625475</wp:posOffset>
          </wp:positionV>
          <wp:extent cx="7772400" cy="124968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49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83D11" w14:textId="77777777" w:rsidR="002154D8" w:rsidRDefault="002154D8" w:rsidP="002D2463">
      <w:r>
        <w:separator/>
      </w:r>
    </w:p>
  </w:footnote>
  <w:footnote w:type="continuationSeparator" w:id="0">
    <w:p w14:paraId="23359725" w14:textId="77777777" w:rsidR="002154D8" w:rsidRDefault="002154D8" w:rsidP="002D2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39E95" w14:textId="007003F2" w:rsidR="002D2463" w:rsidRDefault="00525C0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17670C8E" wp14:editId="0160FA53">
          <wp:simplePos x="0" y="0"/>
          <wp:positionH relativeFrom="column">
            <wp:posOffset>-1256665</wp:posOffset>
          </wp:positionH>
          <wp:positionV relativeFrom="paragraph">
            <wp:posOffset>-448945</wp:posOffset>
          </wp:positionV>
          <wp:extent cx="7772400" cy="188976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8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33A9C"/>
    <w:multiLevelType w:val="hybridMultilevel"/>
    <w:tmpl w:val="EA10268A"/>
    <w:lvl w:ilvl="0" w:tplc="D7AA39CE">
      <w:numFmt w:val="bullet"/>
      <w:lvlText w:val="–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358564EF"/>
    <w:multiLevelType w:val="hybridMultilevel"/>
    <w:tmpl w:val="FDE6E5BC"/>
    <w:lvl w:ilvl="0" w:tplc="0809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" w15:restartNumberingAfterBreak="0">
    <w:nsid w:val="3AAE591F"/>
    <w:multiLevelType w:val="hybridMultilevel"/>
    <w:tmpl w:val="24AC5736"/>
    <w:lvl w:ilvl="0" w:tplc="D7AA39CE">
      <w:numFmt w:val="bullet"/>
      <w:lvlText w:val="–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564B4432"/>
    <w:multiLevelType w:val="hybridMultilevel"/>
    <w:tmpl w:val="7272126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6B737148"/>
    <w:multiLevelType w:val="hybridMultilevel"/>
    <w:tmpl w:val="68D8A828"/>
    <w:lvl w:ilvl="0" w:tplc="080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5" w15:restartNumberingAfterBreak="0">
    <w:nsid w:val="6BA5677F"/>
    <w:multiLevelType w:val="hybridMultilevel"/>
    <w:tmpl w:val="76065C6C"/>
    <w:lvl w:ilvl="0" w:tplc="08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4D8"/>
    <w:rsid w:val="00031107"/>
    <w:rsid w:val="000B74F3"/>
    <w:rsid w:val="000C60BE"/>
    <w:rsid w:val="000E3AE9"/>
    <w:rsid w:val="00123F48"/>
    <w:rsid w:val="00165F3B"/>
    <w:rsid w:val="00174E23"/>
    <w:rsid w:val="001C6E3B"/>
    <w:rsid w:val="00200A01"/>
    <w:rsid w:val="002154D8"/>
    <w:rsid w:val="00227B0B"/>
    <w:rsid w:val="0029409D"/>
    <w:rsid w:val="002B11D4"/>
    <w:rsid w:val="002B6B06"/>
    <w:rsid w:val="002D2463"/>
    <w:rsid w:val="0032726C"/>
    <w:rsid w:val="00330D10"/>
    <w:rsid w:val="003B3313"/>
    <w:rsid w:val="003F2F41"/>
    <w:rsid w:val="004343E4"/>
    <w:rsid w:val="00485901"/>
    <w:rsid w:val="00487B85"/>
    <w:rsid w:val="004E31C7"/>
    <w:rsid w:val="004E4A78"/>
    <w:rsid w:val="0052161B"/>
    <w:rsid w:val="00525C00"/>
    <w:rsid w:val="005D653B"/>
    <w:rsid w:val="005E2F54"/>
    <w:rsid w:val="00601A27"/>
    <w:rsid w:val="006C315D"/>
    <w:rsid w:val="006C3A56"/>
    <w:rsid w:val="0074279C"/>
    <w:rsid w:val="00755A8B"/>
    <w:rsid w:val="00772248"/>
    <w:rsid w:val="00795275"/>
    <w:rsid w:val="007A00A3"/>
    <w:rsid w:val="00804959"/>
    <w:rsid w:val="00824633"/>
    <w:rsid w:val="00882348"/>
    <w:rsid w:val="00887FD3"/>
    <w:rsid w:val="008921B7"/>
    <w:rsid w:val="008F3FD4"/>
    <w:rsid w:val="009373CC"/>
    <w:rsid w:val="009C746B"/>
    <w:rsid w:val="009D77E2"/>
    <w:rsid w:val="00B05B6F"/>
    <w:rsid w:val="00B61AC6"/>
    <w:rsid w:val="00B82E74"/>
    <w:rsid w:val="00BA3558"/>
    <w:rsid w:val="00BA773D"/>
    <w:rsid w:val="00C61A40"/>
    <w:rsid w:val="00CA2600"/>
    <w:rsid w:val="00CE282D"/>
    <w:rsid w:val="00CF1902"/>
    <w:rsid w:val="00D06123"/>
    <w:rsid w:val="00D476F5"/>
    <w:rsid w:val="00D808A9"/>
    <w:rsid w:val="00DC39DD"/>
    <w:rsid w:val="00DD29BC"/>
    <w:rsid w:val="00E042A6"/>
    <w:rsid w:val="00E27454"/>
    <w:rsid w:val="00E94019"/>
    <w:rsid w:val="00EE05DB"/>
    <w:rsid w:val="00F243D9"/>
    <w:rsid w:val="00F41528"/>
    <w:rsid w:val="00F8614B"/>
    <w:rsid w:val="00FD1FD5"/>
    <w:rsid w:val="00FF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01F26A25"/>
  <w14:defaultImageDpi w14:val="300"/>
  <w15:docId w15:val="{47170B59-AFA5-4DC6-8EDB-5BE601DC4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54D8"/>
    <w:rPr>
      <w:rFonts w:ascii="Calibri" w:eastAsia="Calibri" w:hAnsi="Calibri" w:cs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54D8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54D8"/>
    <w:pPr>
      <w:keepNext/>
      <w:keepLines/>
      <w:spacing w:before="4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4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D246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463"/>
  </w:style>
  <w:style w:type="paragraph" w:styleId="Footer">
    <w:name w:val="footer"/>
    <w:basedOn w:val="Normal"/>
    <w:link w:val="Foot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463"/>
  </w:style>
  <w:style w:type="character" w:customStyle="1" w:styleId="Heading1Char">
    <w:name w:val="Heading 1 Char"/>
    <w:basedOn w:val="DefaultParagraphFont"/>
    <w:link w:val="Heading1"/>
    <w:uiPriority w:val="9"/>
    <w:rsid w:val="002154D8"/>
    <w:rPr>
      <w:rFonts w:ascii="Calibri Light" w:eastAsia="Times New Roman" w:hAnsi="Calibri Light"/>
      <w:color w:val="2F5496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154D8"/>
    <w:rPr>
      <w:rFonts w:ascii="Calibri Light" w:eastAsia="Times New Roman" w:hAnsi="Calibri Light"/>
      <w:color w:val="2F5496"/>
      <w:sz w:val="26"/>
      <w:szCs w:val="26"/>
      <w:lang w:eastAsia="en-US"/>
    </w:rPr>
  </w:style>
  <w:style w:type="table" w:styleId="TableGrid">
    <w:name w:val="Table Grid"/>
    <w:basedOn w:val="TableNormal"/>
    <w:uiPriority w:val="59"/>
    <w:rsid w:val="00BA7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227B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.sage\Documents\Custom%20Office%20Templates\WA%20-%20Word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WA - Word Letterhead.dotx</Template>
  <TotalTime>4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WebBox Digital</Company>
  <LinksUpToDate>false</LinksUpToDate>
  <CharactersWithSpaces>862</CharactersWithSpaces>
  <SharedDoc>false</SharedDoc>
  <HLinks>
    <vt:vector size="6" baseType="variant">
      <vt:variant>
        <vt:i4>2097152</vt:i4>
      </vt:variant>
      <vt:variant>
        <vt:i4>0</vt:i4>
      </vt:variant>
      <vt:variant>
        <vt:i4>0</vt:i4>
      </vt:variant>
      <vt:variant>
        <vt:i4>5</vt:i4>
      </vt:variant>
      <vt:variant>
        <vt:lpwstr>mailto:office@welshathletics.org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Sage</dc:creator>
  <cp:lastModifiedBy>Arwel Lewis</cp:lastModifiedBy>
  <cp:revision>6</cp:revision>
  <cp:lastPrinted>2019-06-19T14:50:00Z</cp:lastPrinted>
  <dcterms:created xsi:type="dcterms:W3CDTF">2019-08-08T13:10:00Z</dcterms:created>
  <dcterms:modified xsi:type="dcterms:W3CDTF">2019-08-30T13:51:00Z</dcterms:modified>
</cp:coreProperties>
</file>